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5AD0F" w14:textId="77777777" w:rsidR="00D94A5E" w:rsidRDefault="00D94A5E" w:rsidP="00D94A5E">
      <w:pPr>
        <w:jc w:val="center"/>
        <w:rPr>
          <w:rFonts w:ascii="Arial" w:eastAsia="Arial" w:hAnsi="Arial" w:cs="Arial"/>
          <w:b/>
          <w:bCs/>
          <w:color w:val="000FA6"/>
          <w:sz w:val="28"/>
          <w:szCs w:val="28"/>
        </w:rPr>
      </w:pPr>
      <w:r w:rsidRPr="00F506CF">
        <w:rPr>
          <w:rFonts w:ascii="Arial" w:eastAsia="Arial" w:hAnsi="Arial" w:cs="Arial"/>
          <w:b/>
          <w:bCs/>
          <w:color w:val="000FA6"/>
          <w:sz w:val="28"/>
          <w:szCs w:val="28"/>
        </w:rPr>
        <w:t>Transdisciplinary Training in Cardiovascular Research (T32)</w:t>
      </w:r>
    </w:p>
    <w:p w14:paraId="279CFBCE" w14:textId="77777777" w:rsidR="00090DD7" w:rsidRPr="00090DD7" w:rsidRDefault="00090DD7" w:rsidP="00D94A5E">
      <w:pPr>
        <w:jc w:val="center"/>
        <w:rPr>
          <w:rFonts w:ascii="Arial" w:eastAsia="Arial" w:hAnsi="Arial" w:cs="Arial"/>
          <w:b/>
          <w:bCs/>
          <w:color w:val="000FA6"/>
          <w:sz w:val="16"/>
          <w:szCs w:val="16"/>
        </w:rPr>
      </w:pPr>
    </w:p>
    <w:p w14:paraId="1B03056C" w14:textId="05B82C18" w:rsidR="00D94A5E" w:rsidRPr="00F506CF" w:rsidRDefault="00D94A5E" w:rsidP="00D94A5E">
      <w:pPr>
        <w:jc w:val="center"/>
        <w:rPr>
          <w:rFonts w:ascii="Arial" w:eastAsia="Arial" w:hAnsi="Arial" w:cs="Arial"/>
          <w:b/>
          <w:bCs/>
          <w:color w:val="000FA6"/>
        </w:rPr>
      </w:pPr>
      <w:r w:rsidRPr="00F506CF">
        <w:rPr>
          <w:rFonts w:ascii="Arial" w:eastAsia="Arial" w:hAnsi="Arial" w:cs="Arial"/>
          <w:b/>
          <w:bCs/>
          <w:color w:val="000FA6"/>
        </w:rPr>
        <w:t>P</w:t>
      </w:r>
      <w:r w:rsidR="00C749E4">
        <w:rPr>
          <w:rFonts w:ascii="Arial" w:eastAsia="Arial" w:hAnsi="Arial" w:cs="Arial"/>
          <w:b/>
          <w:bCs/>
          <w:color w:val="000FA6"/>
        </w:rPr>
        <w:t>re</w:t>
      </w:r>
      <w:r w:rsidRPr="00F506CF">
        <w:rPr>
          <w:rFonts w:ascii="Arial" w:eastAsia="Arial" w:hAnsi="Arial" w:cs="Arial"/>
          <w:b/>
          <w:bCs/>
          <w:color w:val="000FA6"/>
        </w:rPr>
        <w:t>-Doctoral Trainee Application</w:t>
      </w:r>
    </w:p>
    <w:p w14:paraId="0F49C474" w14:textId="77777777" w:rsidR="00AC5295" w:rsidRPr="00D94A5E" w:rsidRDefault="00AC5295" w:rsidP="00D94A5E">
      <w:pPr>
        <w:spacing w:after="60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720"/>
        <w:gridCol w:w="360"/>
        <w:gridCol w:w="1710"/>
        <w:gridCol w:w="1800"/>
        <w:gridCol w:w="3330"/>
        <w:gridCol w:w="180"/>
      </w:tblGrid>
      <w:tr w:rsidR="00D94A5E" w:rsidRPr="00FE7F70" w14:paraId="0A50233F" w14:textId="77777777" w:rsidTr="00090DD7">
        <w:trPr>
          <w:gridAfter w:val="1"/>
          <w:wAfter w:w="180" w:type="dxa"/>
        </w:trPr>
        <w:tc>
          <w:tcPr>
            <w:tcW w:w="990" w:type="dxa"/>
            <w:vAlign w:val="bottom"/>
          </w:tcPr>
          <w:p w14:paraId="2305A999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Name:</w:t>
            </w:r>
          </w:p>
        </w:tc>
        <w:tc>
          <w:tcPr>
            <w:tcW w:w="7920" w:type="dxa"/>
            <w:gridSpan w:val="5"/>
            <w:tcBorders>
              <w:bottom w:val="single" w:sz="4" w:space="0" w:color="auto"/>
            </w:tcBorders>
            <w:vAlign w:val="bottom"/>
          </w:tcPr>
          <w:p w14:paraId="2B4828C0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  <w:tr w:rsidR="00D94A5E" w:rsidRPr="00FE7F70" w14:paraId="69E8945D" w14:textId="77777777" w:rsidTr="00090DD7">
        <w:tc>
          <w:tcPr>
            <w:tcW w:w="1710" w:type="dxa"/>
            <w:gridSpan w:val="2"/>
            <w:vAlign w:val="bottom"/>
          </w:tcPr>
          <w:p w14:paraId="2DB6EE0D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</w:p>
          <w:p w14:paraId="5DD72F14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Title of Project:</w:t>
            </w:r>
          </w:p>
        </w:tc>
        <w:tc>
          <w:tcPr>
            <w:tcW w:w="7380" w:type="dxa"/>
            <w:gridSpan w:val="5"/>
            <w:tcBorders>
              <w:bottom w:val="single" w:sz="4" w:space="0" w:color="auto"/>
            </w:tcBorders>
            <w:vAlign w:val="bottom"/>
          </w:tcPr>
          <w:p w14:paraId="4FCC91A1" w14:textId="77777777" w:rsidR="00D94A5E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  <w:p w14:paraId="2336019C" w14:textId="5BA9ADF0" w:rsidR="00FE7F70" w:rsidRPr="00FE7F70" w:rsidRDefault="00FE7F70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  <w:tr w:rsidR="00D94A5E" w:rsidRPr="00FE7F70" w14:paraId="188A60A5" w14:textId="77777777" w:rsidTr="00090DD7">
        <w:tc>
          <w:tcPr>
            <w:tcW w:w="2070" w:type="dxa"/>
            <w:gridSpan w:val="3"/>
            <w:vAlign w:val="bottom"/>
          </w:tcPr>
          <w:p w14:paraId="1A9093B2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Project Mentor(s):</w:t>
            </w:r>
          </w:p>
        </w:tc>
        <w:tc>
          <w:tcPr>
            <w:tcW w:w="7020" w:type="dxa"/>
            <w:gridSpan w:val="4"/>
            <w:tcBorders>
              <w:bottom w:val="single" w:sz="4" w:space="0" w:color="auto"/>
            </w:tcBorders>
            <w:vAlign w:val="bottom"/>
          </w:tcPr>
          <w:p w14:paraId="377EDA53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  <w:tr w:rsidR="00D94A5E" w:rsidRPr="00FE7F70" w14:paraId="684BBD8D" w14:textId="77777777" w:rsidTr="00090DD7">
        <w:trPr>
          <w:gridAfter w:val="2"/>
          <w:wAfter w:w="3510" w:type="dxa"/>
        </w:trPr>
        <w:tc>
          <w:tcPr>
            <w:tcW w:w="3780" w:type="dxa"/>
            <w:gridSpan w:val="4"/>
            <w:vAlign w:val="bottom"/>
          </w:tcPr>
          <w:p w14:paraId="0FAA6027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Proposed starting date of fellowship: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16377337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</w:tbl>
    <w:p w14:paraId="24659192" w14:textId="77777777" w:rsidR="00090DD7" w:rsidRDefault="00090DD7" w:rsidP="00FE7F70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0D3828C4" w14:textId="77777777" w:rsidR="00240E0E" w:rsidRDefault="00240E0E" w:rsidP="00240E0E">
      <w:pPr>
        <w:spacing w:after="6"/>
        <w:rPr>
          <w:rFonts w:ascii="Calibri" w:hAnsi="Calibri" w:cs="Calibri"/>
          <w:b/>
          <w:bCs/>
          <w:sz w:val="22"/>
          <w:szCs w:val="22"/>
        </w:rPr>
      </w:pPr>
      <w:r w:rsidRPr="00107075">
        <w:rPr>
          <w:rFonts w:ascii="Calibri" w:hAnsi="Calibri" w:cs="Calibri"/>
          <w:b/>
          <w:bCs/>
          <w:sz w:val="22"/>
          <w:szCs w:val="22"/>
        </w:rPr>
        <w:t>US Citizenship or Green Card: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-17320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Yes 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1502386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No</w:t>
      </w:r>
      <w:r>
        <w:rPr>
          <w:rFonts w:ascii="Calibri" w:hAnsi="Calibri" w:cs="Calibri"/>
          <w:b/>
          <w:bCs/>
          <w:sz w:val="22"/>
          <w:szCs w:val="22"/>
        </w:rPr>
        <w:t xml:space="preserve">      </w:t>
      </w:r>
    </w:p>
    <w:p w14:paraId="7E4606B6" w14:textId="2E0EEA1D" w:rsidR="00240E0E" w:rsidRPr="00D94A5E" w:rsidRDefault="00240E0E" w:rsidP="00240E0E">
      <w:pPr>
        <w:spacing w:after="6"/>
        <w:rPr>
          <w:rFonts w:ascii="Calibri" w:hAnsi="Calibri" w:cs="Calibri"/>
          <w:sz w:val="22"/>
          <w:szCs w:val="22"/>
        </w:rPr>
      </w:pPr>
      <w:r w:rsidRPr="00240E0E">
        <w:rPr>
          <w:rFonts w:ascii="Calibri" w:hAnsi="Calibri" w:cs="Calibri"/>
          <w:i/>
          <w:iCs/>
          <w:sz w:val="22"/>
          <w:szCs w:val="22"/>
        </w:rPr>
        <w:t>At the time of award, you must be a citizen or a non-citizen national of the United States or have been lawfully admitted for permanent residence (i.e., possess a currently valid Permanent Resident Card USCIS Form I-551, or other legal verification of such status)</w:t>
      </w:r>
      <w:r>
        <w:rPr>
          <w:rFonts w:ascii="Calibri" w:hAnsi="Calibri" w:cs="Calibri"/>
          <w:b/>
          <w:bCs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  </w:t>
      </w:r>
    </w:p>
    <w:p w14:paraId="47FE3D23" w14:textId="77777777" w:rsidR="00240E0E" w:rsidRDefault="00240E0E" w:rsidP="00FE7F70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2454062F" w14:textId="553AB352" w:rsidR="00FE7F70" w:rsidRPr="00D94A5E" w:rsidRDefault="00FE7F70" w:rsidP="00FE7F70">
      <w:pPr>
        <w:spacing w:after="6"/>
        <w:rPr>
          <w:rFonts w:ascii="Calibri" w:hAnsi="Calibri" w:cs="Calibri"/>
          <w:sz w:val="22"/>
          <w:szCs w:val="22"/>
        </w:rPr>
      </w:pPr>
      <w:r w:rsidRPr="00FE7F70">
        <w:rPr>
          <w:rFonts w:ascii="Calibri" w:hAnsi="Calibri" w:cs="Calibri"/>
          <w:b/>
          <w:bCs/>
          <w:sz w:val="22"/>
          <w:szCs w:val="22"/>
        </w:rPr>
        <w:t>Year in PhD Program: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-418098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Year 1 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-200265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Year 2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r>
        <w:rPr>
          <w:rFonts w:ascii="Calibri" w:hAnsi="Calibri" w:cs="Calibri"/>
          <w:sz w:val="22"/>
          <w:szCs w:val="22"/>
        </w:rPr>
        <w:t xml:space="preserve">  </w:t>
      </w:r>
      <w:sdt>
        <w:sdtPr>
          <w:rPr>
            <w:rFonts w:ascii="Calibri" w:hAnsi="Calibri" w:cs="Calibri"/>
            <w:sz w:val="22"/>
            <w:szCs w:val="22"/>
          </w:rPr>
          <w:id w:val="-815879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Year 3 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r>
        <w:rPr>
          <w:rFonts w:ascii="Calibri" w:hAnsi="Calibri" w:cs="Calibri"/>
          <w:sz w:val="22"/>
          <w:szCs w:val="22"/>
        </w:rPr>
        <w:t xml:space="preserve"> </w:t>
      </w:r>
      <w:sdt>
        <w:sdtPr>
          <w:rPr>
            <w:rFonts w:ascii="Calibri" w:hAnsi="Calibri" w:cs="Calibri"/>
            <w:sz w:val="22"/>
            <w:szCs w:val="22"/>
          </w:rPr>
          <w:id w:val="462238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Year 4</w:t>
      </w:r>
    </w:p>
    <w:p w14:paraId="14CC9B6D" w14:textId="702E1739" w:rsidR="00FE7F70" w:rsidRDefault="00FE7F70" w:rsidP="00D94A5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333DCDEF" w14:textId="6DD46B69" w:rsidR="00FE7F70" w:rsidRDefault="00FE7F70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Have you passed (check all that apply):</w:t>
      </w:r>
    </w:p>
    <w:p w14:paraId="05E4459B" w14:textId="4DA7D675" w:rsidR="00FE7F70" w:rsidRPr="00D94A5E" w:rsidRDefault="00000000" w:rsidP="00FE7F70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583227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F7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FE7F70" w:rsidRPr="00D94A5E">
        <w:rPr>
          <w:rFonts w:ascii="Calibri" w:hAnsi="Calibri" w:cs="Calibri"/>
          <w:sz w:val="22"/>
          <w:szCs w:val="22"/>
        </w:rPr>
        <w:t xml:space="preserve"> </w:t>
      </w:r>
      <w:r w:rsidR="00FE7F70">
        <w:rPr>
          <w:rFonts w:ascii="Calibri" w:hAnsi="Calibri" w:cs="Calibri"/>
          <w:sz w:val="22"/>
          <w:szCs w:val="22"/>
        </w:rPr>
        <w:t>Comprehensive project (CPHR, CTS604)</w:t>
      </w:r>
    </w:p>
    <w:p w14:paraId="566F61F5" w14:textId="147D15E4" w:rsidR="00FE7F70" w:rsidRPr="00D94A5E" w:rsidRDefault="00000000" w:rsidP="00FE7F70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2107492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F7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FE7F70" w:rsidRPr="00D94A5E">
        <w:rPr>
          <w:rFonts w:ascii="Calibri" w:hAnsi="Calibri" w:cs="Calibri"/>
          <w:sz w:val="22"/>
          <w:szCs w:val="22"/>
        </w:rPr>
        <w:t xml:space="preserve"> </w:t>
      </w:r>
      <w:r w:rsidR="00FE7F70">
        <w:rPr>
          <w:rFonts w:ascii="Calibri" w:hAnsi="Calibri" w:cs="Calibri"/>
          <w:sz w:val="22"/>
          <w:szCs w:val="22"/>
        </w:rPr>
        <w:t>Written qualifying exam (CHPR, CTS860A)</w:t>
      </w:r>
    </w:p>
    <w:p w14:paraId="4828C3C4" w14:textId="36B98CB9" w:rsidR="00FE7F70" w:rsidRPr="00D94A5E" w:rsidRDefault="00000000" w:rsidP="00FE7F70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950825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F7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FE7F70" w:rsidRPr="00D94A5E">
        <w:rPr>
          <w:rFonts w:ascii="Calibri" w:hAnsi="Calibri" w:cs="Calibri"/>
          <w:sz w:val="22"/>
          <w:szCs w:val="22"/>
        </w:rPr>
        <w:t xml:space="preserve"> </w:t>
      </w:r>
      <w:r w:rsidR="00FE7F70">
        <w:rPr>
          <w:rFonts w:ascii="Calibri" w:hAnsi="Calibri" w:cs="Calibri"/>
          <w:sz w:val="22"/>
          <w:szCs w:val="22"/>
        </w:rPr>
        <w:t>Oral qualifying exam (CPHR, CTS860B)</w:t>
      </w:r>
    </w:p>
    <w:p w14:paraId="4BAD8695" w14:textId="77777777" w:rsidR="00FE7F70" w:rsidRDefault="00FE7F70" w:rsidP="00D94A5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569B6B08" w14:textId="087355C1" w:rsid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Demographic Data</w:t>
      </w:r>
      <w:r w:rsidRPr="00D94A5E">
        <w:rPr>
          <w:rFonts w:ascii="Calibri" w:hAnsi="Calibri" w:cs="Calibri"/>
          <w:sz w:val="22"/>
          <w:szCs w:val="22"/>
        </w:rPr>
        <w:t xml:space="preserve"> (Please note that NIH requires that we ask for this information):</w:t>
      </w:r>
    </w:p>
    <w:p w14:paraId="0DCEC6FB" w14:textId="77777777" w:rsidR="00D94A5E" w:rsidRP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</w:p>
    <w:p w14:paraId="2366060C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Gender:</w:t>
      </w:r>
    </w:p>
    <w:p w14:paraId="1C02C2AB" w14:textId="65AE8755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155061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F7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Male</w:t>
      </w:r>
    </w:p>
    <w:p w14:paraId="30F2D876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437019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Female</w:t>
      </w:r>
    </w:p>
    <w:p w14:paraId="6F670580" w14:textId="5DBEE3B5" w:rsid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52032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7F3288CB" w14:textId="77777777" w:rsidR="00D94A5E" w:rsidRPr="00D94A5E" w:rsidRDefault="00D94A5E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5E4AE926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Ethnicity:</w:t>
      </w:r>
    </w:p>
    <w:p w14:paraId="7ADF3523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332835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Hispanic or Latino</w:t>
      </w:r>
    </w:p>
    <w:p w14:paraId="600673DA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131217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Non-Hispanic</w:t>
      </w:r>
    </w:p>
    <w:p w14:paraId="03CCAABE" w14:textId="4EE2B449" w:rsidR="00D94A5E" w:rsidRDefault="00000000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953739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DD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6A2B21C5" w14:textId="77777777" w:rsidR="00F47969" w:rsidRDefault="00F47969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67D5A962" w14:textId="0AD00ED0" w:rsidR="00F47969" w:rsidRDefault="00F47969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6AD4FEDA" w14:textId="77777777" w:rsidR="00F47969" w:rsidRPr="00D94A5E" w:rsidRDefault="00F47969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3471A2BB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lastRenderedPageBreak/>
        <w:t>Racial category:</w:t>
      </w:r>
    </w:p>
    <w:p w14:paraId="067CB67B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041744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American Indian or Alaska Native</w:t>
      </w:r>
    </w:p>
    <w:p w14:paraId="7971384A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606926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Asian</w:t>
      </w:r>
    </w:p>
    <w:p w14:paraId="07896426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855147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Native Hawaiian or </w:t>
      </w:r>
      <w:proofErr w:type="gramStart"/>
      <w:r w:rsidR="00D94A5E" w:rsidRPr="00D94A5E">
        <w:rPr>
          <w:rFonts w:ascii="Calibri" w:hAnsi="Calibri" w:cs="Calibri"/>
          <w:sz w:val="22"/>
          <w:szCs w:val="22"/>
        </w:rPr>
        <w:t>other</w:t>
      </w:r>
      <w:proofErr w:type="gramEnd"/>
      <w:r w:rsidR="00D94A5E" w:rsidRPr="00D94A5E">
        <w:rPr>
          <w:rFonts w:ascii="Calibri" w:hAnsi="Calibri" w:cs="Calibri"/>
          <w:sz w:val="22"/>
          <w:szCs w:val="22"/>
        </w:rPr>
        <w:t xml:space="preserve"> Pacific Islander</w:t>
      </w:r>
    </w:p>
    <w:p w14:paraId="3CD3C39F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597549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Black or African American</w:t>
      </w:r>
    </w:p>
    <w:p w14:paraId="23047EFC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01546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White</w:t>
      </w:r>
    </w:p>
    <w:p w14:paraId="7E884350" w14:textId="3125890F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147585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More tha</w:t>
      </w:r>
      <w:r w:rsidR="00473AE2">
        <w:rPr>
          <w:rFonts w:ascii="Calibri" w:hAnsi="Calibri" w:cs="Calibri"/>
          <w:sz w:val="22"/>
          <w:szCs w:val="22"/>
        </w:rPr>
        <w:t>n</w:t>
      </w:r>
      <w:r w:rsidR="00D94A5E" w:rsidRPr="00D94A5E">
        <w:rPr>
          <w:rFonts w:ascii="Calibri" w:hAnsi="Calibri" w:cs="Calibri"/>
          <w:sz w:val="22"/>
          <w:szCs w:val="22"/>
        </w:rPr>
        <w:t xml:space="preserve"> one race</w:t>
      </w:r>
    </w:p>
    <w:p w14:paraId="4C8B55FD" w14:textId="0A9371F1" w:rsid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749935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5586ED89" w14:textId="77777777" w:rsidR="00D94A5E" w:rsidRPr="00D94A5E" w:rsidRDefault="00D94A5E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186EA38E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Do you have a disability?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 xml:space="preserve"> (</w:t>
      </w:r>
      <w:hyperlink r:id="rId10" w:history="1">
        <w:r w:rsidRPr="00D94A5E">
          <w:rPr>
            <w:rFonts w:ascii="Calibri" w:eastAsia="Arial" w:hAnsi="Calibri" w:cs="Calibri"/>
            <w:color w:val="0071CE"/>
            <w:sz w:val="22"/>
            <w:szCs w:val="22"/>
            <w:u w:val="single"/>
          </w:rPr>
          <w:t>https://grants.nih.gov/grants/guide/notice-files/NOT-OD-20-031.html</w:t>
        </w:r>
      </w:hyperlink>
      <w:r w:rsidRPr="00D94A5E">
        <w:rPr>
          <w:rFonts w:ascii="Calibri" w:eastAsia="Arial" w:hAnsi="Calibri" w:cs="Calibri"/>
          <w:sz w:val="22"/>
          <w:szCs w:val="22"/>
        </w:rPr>
        <w:t xml:space="preserve"> 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>)</w:t>
      </w:r>
    </w:p>
    <w:p w14:paraId="67852D7D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887795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Yes</w:t>
      </w:r>
    </w:p>
    <w:p w14:paraId="7B2F095F" w14:textId="6B007681" w:rsid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440188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</w:t>
      </w:r>
    </w:p>
    <w:p w14:paraId="0BCF26A2" w14:textId="77777777" w:rsidR="00653F0C" w:rsidRPr="00D94A5E" w:rsidRDefault="00653F0C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5687701B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 xml:space="preserve">Do you come from </w:t>
      </w:r>
      <w:proofErr w:type="gramStart"/>
      <w:r w:rsidRPr="00D94A5E">
        <w:rPr>
          <w:rFonts w:ascii="Calibri" w:hAnsi="Calibri" w:cs="Calibri"/>
          <w:b/>
          <w:bCs/>
          <w:sz w:val="22"/>
          <w:szCs w:val="22"/>
        </w:rPr>
        <w:t>an economically disadvantaged</w:t>
      </w:r>
      <w:proofErr w:type="gramEnd"/>
      <w:r w:rsidRPr="00D94A5E">
        <w:rPr>
          <w:rFonts w:ascii="Calibri" w:hAnsi="Calibri" w:cs="Calibri"/>
          <w:b/>
          <w:bCs/>
          <w:sz w:val="22"/>
          <w:szCs w:val="22"/>
        </w:rPr>
        <w:t xml:space="preserve"> background?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 xml:space="preserve"> (</w:t>
      </w:r>
      <w:hyperlink r:id="rId11" w:history="1">
        <w:r w:rsidRPr="00D94A5E">
          <w:rPr>
            <w:rFonts w:ascii="Calibri" w:eastAsia="Arial" w:hAnsi="Calibri" w:cs="Calibri"/>
            <w:color w:val="0071CE"/>
            <w:sz w:val="22"/>
            <w:szCs w:val="22"/>
            <w:u w:val="single"/>
          </w:rPr>
          <w:t>https://grants.nih.gov/grants/guide/notice-files/NOT-OD-20-031.html</w:t>
        </w:r>
      </w:hyperlink>
      <w:r w:rsidRPr="00D94A5E">
        <w:rPr>
          <w:rFonts w:ascii="Calibri" w:eastAsia="Arial" w:hAnsi="Calibri" w:cs="Calibri"/>
          <w:sz w:val="22"/>
          <w:szCs w:val="22"/>
        </w:rPr>
        <w:t xml:space="preserve"> 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>)</w:t>
      </w:r>
    </w:p>
    <w:p w14:paraId="24E4998C" w14:textId="77777777" w:rsidR="00D94A5E" w:rsidRP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822151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Yes</w:t>
      </w:r>
    </w:p>
    <w:p w14:paraId="70E34C40" w14:textId="19CB0DC2" w:rsidR="00D94A5E" w:rsidRDefault="0000000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062095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</w:t>
      </w:r>
    </w:p>
    <w:p w14:paraId="1DDB8BEB" w14:textId="77777777" w:rsidR="00D94A5E" w:rsidRPr="00D94A5E" w:rsidRDefault="00D94A5E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7740" w:type="dxa"/>
        <w:tblInd w:w="-90" w:type="dxa"/>
        <w:tblLook w:val="04A0" w:firstRow="1" w:lastRow="0" w:firstColumn="1" w:lastColumn="0" w:noHBand="0" w:noVBand="1"/>
      </w:tblPr>
      <w:tblGrid>
        <w:gridCol w:w="4230"/>
        <w:gridCol w:w="1080"/>
        <w:gridCol w:w="90"/>
        <w:gridCol w:w="1080"/>
        <w:gridCol w:w="630"/>
        <w:gridCol w:w="630"/>
      </w:tblGrid>
      <w:tr w:rsidR="00D94A5E" w:rsidRPr="00D94A5E" w14:paraId="2796E448" w14:textId="77777777" w:rsidTr="0037777D">
        <w:tc>
          <w:tcPr>
            <w:tcW w:w="71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F11C86" w14:textId="77777777" w:rsidR="00D94A5E" w:rsidRPr="00D94A5E" w:rsidRDefault="00D94A5E" w:rsidP="0037777D">
            <w:pPr>
              <w:pStyle w:val="ListParagraph"/>
              <w:numPr>
                <w:ilvl w:val="0"/>
                <w:numId w:val="2"/>
              </w:numPr>
              <w:spacing w:before="60" w:after="120"/>
              <w:ind w:left="345"/>
              <w:contextualSpacing w:val="0"/>
              <w:rPr>
                <w:rFonts w:ascii="Calibri" w:hAnsi="Calibri" w:cs="Calibri"/>
                <w:b/>
                <w:bCs/>
              </w:rPr>
            </w:pPr>
            <w:r w:rsidRPr="00D94A5E">
              <w:rPr>
                <w:rFonts w:ascii="Calibri" w:hAnsi="Calibri" w:cs="Calibri"/>
                <w:b/>
                <w:bCs/>
              </w:rPr>
              <w:t>How many prior months of full-time research experience do you have?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E02275" w14:textId="41990B81" w:rsidR="00D94A5E" w:rsidRPr="00653F0C" w:rsidRDefault="00D94A5E" w:rsidP="0037777D">
            <w:pPr>
              <w:spacing w:before="60" w:after="120"/>
              <w:rPr>
                <w:rFonts w:ascii="Calibri" w:hAnsi="Calibri" w:cs="Calibri"/>
              </w:rPr>
            </w:pPr>
          </w:p>
        </w:tc>
      </w:tr>
      <w:tr w:rsidR="00D94A5E" w:rsidRPr="00D94A5E" w14:paraId="19AEA565" w14:textId="77777777" w:rsidTr="0037777D">
        <w:trPr>
          <w:gridAfter w:val="3"/>
          <w:wAfter w:w="2340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62C068B5" w14:textId="288F893D" w:rsidR="00D94A5E" w:rsidRPr="00090DD7" w:rsidRDefault="00D94A5E" w:rsidP="0037777D">
            <w:pPr>
              <w:pStyle w:val="ListParagraph"/>
              <w:numPr>
                <w:ilvl w:val="0"/>
                <w:numId w:val="2"/>
              </w:numPr>
              <w:spacing w:before="60" w:after="120"/>
              <w:ind w:left="360"/>
              <w:contextualSpacing w:val="0"/>
              <w:rPr>
                <w:rFonts w:ascii="Calibri" w:hAnsi="Calibri" w:cs="Calibri"/>
                <w:b/>
                <w:bCs/>
              </w:rPr>
            </w:pPr>
            <w:r w:rsidRPr="00090DD7">
              <w:rPr>
                <w:rFonts w:ascii="Calibri" w:hAnsi="Calibri" w:cs="Calibri"/>
                <w:b/>
                <w:bCs/>
              </w:rPr>
              <w:t>What was your undergraduate GPA?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DDDB2" w14:textId="77777777" w:rsidR="00D94A5E" w:rsidRPr="00D94A5E" w:rsidRDefault="00D94A5E" w:rsidP="0037777D">
            <w:pPr>
              <w:spacing w:before="60" w:after="120"/>
              <w:rPr>
                <w:rFonts w:ascii="Calibri" w:hAnsi="Calibri" w:cs="Calibri"/>
                <w:b/>
                <w:bCs/>
              </w:rPr>
            </w:pPr>
          </w:p>
        </w:tc>
      </w:tr>
      <w:tr w:rsidR="00D94A5E" w:rsidRPr="00D94A5E" w14:paraId="3E7EFF2A" w14:textId="77777777" w:rsidTr="0037777D">
        <w:trPr>
          <w:gridAfter w:val="2"/>
          <w:wAfter w:w="1260" w:type="dxa"/>
        </w:trPr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BE237" w14:textId="77777777" w:rsidR="00D94A5E" w:rsidRPr="00D94A5E" w:rsidRDefault="00D94A5E" w:rsidP="0037777D">
            <w:pPr>
              <w:pStyle w:val="ListParagraph"/>
              <w:numPr>
                <w:ilvl w:val="0"/>
                <w:numId w:val="2"/>
              </w:numPr>
              <w:spacing w:before="60" w:after="120"/>
              <w:ind w:left="360"/>
              <w:contextualSpacing w:val="0"/>
              <w:rPr>
                <w:rFonts w:ascii="Calibri" w:hAnsi="Calibri" w:cs="Calibri"/>
                <w:b/>
                <w:bCs/>
              </w:rPr>
            </w:pPr>
            <w:r w:rsidRPr="00D94A5E">
              <w:rPr>
                <w:rFonts w:ascii="Calibri" w:hAnsi="Calibri" w:cs="Calibri"/>
                <w:b/>
                <w:bCs/>
              </w:rPr>
              <w:t>If you have a master’s degree, what was your GPA?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F23F9B" w14:textId="77777777" w:rsidR="00D94A5E" w:rsidRPr="00D94A5E" w:rsidRDefault="00D94A5E" w:rsidP="0037777D">
            <w:pPr>
              <w:spacing w:before="60" w:after="120"/>
              <w:rPr>
                <w:rFonts w:ascii="Calibri" w:hAnsi="Calibri" w:cs="Calibri"/>
                <w:b/>
                <w:bCs/>
              </w:rPr>
            </w:pPr>
          </w:p>
        </w:tc>
      </w:tr>
    </w:tbl>
    <w:p w14:paraId="290FD0A4" w14:textId="77777777" w:rsidR="00D94A5E" w:rsidRP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</w:p>
    <w:p w14:paraId="5EC3EA02" w14:textId="77777777" w:rsidR="00D94A5E" w:rsidRPr="00D94A5E" w:rsidRDefault="00D94A5E" w:rsidP="00D94A5E">
      <w:pPr>
        <w:widowControl w:val="0"/>
        <w:autoSpaceDE w:val="0"/>
        <w:autoSpaceDN w:val="0"/>
        <w:adjustRightInd w:val="0"/>
        <w:spacing w:before="120" w:after="6"/>
        <w:rPr>
          <w:rFonts w:ascii="Calibri" w:eastAsia="Calibri" w:hAnsi="Calibri" w:cs="Calibri"/>
          <w:sz w:val="22"/>
          <w:szCs w:val="22"/>
        </w:rPr>
      </w:pPr>
      <w:r w:rsidRPr="00D94A5E">
        <w:rPr>
          <w:rFonts w:ascii="Calibri" w:eastAsia="Calibri" w:hAnsi="Calibri" w:cs="Calibri"/>
          <w:sz w:val="22"/>
          <w:szCs w:val="22"/>
        </w:rPr>
        <w:t xml:space="preserve">Please provide two letters of reference. Letters should be e-mailed by the referee to </w:t>
      </w:r>
      <w:hyperlink r:id="rId12" w:history="1">
        <w:r w:rsidRPr="00D94A5E">
          <w:rPr>
            <w:rStyle w:val="Hyperlink"/>
            <w:rFonts w:ascii="Calibri" w:eastAsia="Calibri" w:hAnsi="Calibri" w:cs="Calibri"/>
            <w:sz w:val="22"/>
            <w:szCs w:val="22"/>
          </w:rPr>
          <w:t>Rebecca.Gigliello@umassmed.edu</w:t>
        </w:r>
      </w:hyperlink>
      <w:r w:rsidRPr="00D94A5E">
        <w:rPr>
          <w:rFonts w:ascii="Calibri" w:eastAsia="Calibri" w:hAnsi="Calibri" w:cs="Calibri"/>
          <w:sz w:val="22"/>
          <w:szCs w:val="22"/>
        </w:rPr>
        <w:t xml:space="preserve">. </w:t>
      </w:r>
    </w:p>
    <w:p w14:paraId="1CF5450A" w14:textId="77777777" w:rsidR="00D94A5E" w:rsidRPr="00D94A5E" w:rsidRDefault="00D94A5E" w:rsidP="00D94A5E">
      <w:pPr>
        <w:widowControl w:val="0"/>
        <w:autoSpaceDE w:val="0"/>
        <w:autoSpaceDN w:val="0"/>
        <w:adjustRightInd w:val="0"/>
        <w:spacing w:before="120" w:after="6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</w:p>
    <w:p w14:paraId="08666335" w14:textId="77777777" w:rsidR="00D94A5E" w:rsidRPr="00D94A5E" w:rsidRDefault="00D94A5E" w:rsidP="00D94A5E">
      <w:pPr>
        <w:widowControl w:val="0"/>
        <w:autoSpaceDE w:val="0"/>
        <w:autoSpaceDN w:val="0"/>
        <w:adjustRightInd w:val="0"/>
        <w:spacing w:before="120" w:after="6"/>
        <w:ind w:left="360" w:hanging="360"/>
        <w:jc w:val="both"/>
        <w:rPr>
          <w:rFonts w:ascii="Calibri" w:eastAsia="Calibri" w:hAnsi="Calibri" w:cs="Calibri"/>
          <w:sz w:val="22"/>
          <w:szCs w:val="22"/>
        </w:rPr>
      </w:pPr>
      <w:r w:rsidRPr="00D94A5E">
        <w:rPr>
          <w:rFonts w:ascii="Calibri" w:eastAsia="Calibri" w:hAnsi="Calibri" w:cs="Calibri"/>
          <w:sz w:val="22"/>
          <w:szCs w:val="22"/>
        </w:rPr>
        <w:t xml:space="preserve">Please also provide the following items as a single PDF to </w:t>
      </w:r>
      <w:hyperlink r:id="rId13" w:history="1">
        <w:r w:rsidRPr="00D94A5E">
          <w:rPr>
            <w:rStyle w:val="Hyperlink"/>
            <w:rFonts w:ascii="Calibri" w:eastAsia="Calibri" w:hAnsi="Calibri" w:cs="Calibri"/>
            <w:sz w:val="22"/>
            <w:szCs w:val="22"/>
          </w:rPr>
          <w:t>Rebecca.Gigliello@umassmed.edu</w:t>
        </w:r>
      </w:hyperlink>
    </w:p>
    <w:p w14:paraId="0F725B7D" w14:textId="77777777" w:rsidR="00D94A5E" w:rsidRPr="00D94A5E" w:rsidRDefault="00D94A5E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94A5E">
        <w:rPr>
          <w:rFonts w:ascii="Calibri" w:eastAsia="Arial" w:hAnsi="Calibri" w:cs="Calibri"/>
          <w:sz w:val="22"/>
          <w:szCs w:val="22"/>
        </w:rPr>
        <w:t>Career Goals (1 page)</w:t>
      </w:r>
    </w:p>
    <w:p w14:paraId="312C744C" w14:textId="77777777" w:rsidR="00D94A5E" w:rsidRPr="00D94A5E" w:rsidRDefault="00D94A5E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94A5E">
        <w:rPr>
          <w:rFonts w:ascii="Calibri" w:eastAsia="Arial" w:hAnsi="Calibri" w:cs="Calibri"/>
          <w:sz w:val="22"/>
          <w:szCs w:val="22"/>
        </w:rPr>
        <w:t>Research Goals (1 page)</w:t>
      </w:r>
    </w:p>
    <w:p w14:paraId="11764FB2" w14:textId="77777777" w:rsidR="00D94A5E" w:rsidRPr="00D94A5E" w:rsidRDefault="00D94A5E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94A5E">
        <w:rPr>
          <w:rFonts w:ascii="Calibri" w:eastAsia="Arial" w:hAnsi="Calibri" w:cs="Calibri"/>
          <w:sz w:val="22"/>
          <w:szCs w:val="22"/>
        </w:rPr>
        <w:t>Curriculum Vitae (CV)</w:t>
      </w:r>
    </w:p>
    <w:p w14:paraId="380EFA8D" w14:textId="77777777" w:rsidR="00413A92" w:rsidRPr="00D94A5E" w:rsidRDefault="00413A92" w:rsidP="00D94A5E">
      <w:pPr>
        <w:spacing w:after="60"/>
        <w:rPr>
          <w:rFonts w:ascii="Calibri" w:hAnsi="Calibri" w:cs="Calibri"/>
          <w:sz w:val="22"/>
          <w:szCs w:val="22"/>
        </w:rPr>
      </w:pPr>
    </w:p>
    <w:sectPr w:rsidR="00413A92" w:rsidRPr="00D94A5E" w:rsidSect="007A2719">
      <w:footerReference w:type="default" r:id="rId14"/>
      <w:headerReference w:type="first" r:id="rId15"/>
      <w:footerReference w:type="first" r:id="rId16"/>
      <w:pgSz w:w="12240" w:h="15840"/>
      <w:pgMar w:top="2520" w:right="720" w:bottom="21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B8BE1" w14:textId="77777777" w:rsidR="00612381" w:rsidRDefault="00612381" w:rsidP="00AC5295">
      <w:r>
        <w:separator/>
      </w:r>
    </w:p>
  </w:endnote>
  <w:endnote w:type="continuationSeparator" w:id="0">
    <w:p w14:paraId="5C188907" w14:textId="77777777" w:rsidR="00612381" w:rsidRDefault="00612381" w:rsidP="00AC5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09B161-F12F-384A-9B50-D41A73F7273E}"/>
    <w:embedBold r:id="rId2" w:fontKey="{B50A426E-439D-2740-BBF2-F44B145A9A4F}"/>
    <w:embedItalic r:id="rId3" w:fontKey="{1D12D192-268A-EB47-8C56-324E2694B3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3E97C0D-0505-1E43-9765-26683FAB4451}"/>
    <w:embedBold r:id="rId5" w:fontKey="{62F39069-6998-7E47-AA98-C2B1148D679C}"/>
    <w:embedItalic r:id="rId6" w:fontKey="{B33D0411-139E-3543-8921-BCC74FEB72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F10EBAC-D9E0-3449-B266-3FD02E23DC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subsetted="1" w:fontKey="{652E0303-CE7F-EC49-BAD3-BE9F97DF6CC2}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1018" w14:textId="77777777" w:rsidR="00935B77" w:rsidRDefault="00935B77" w:rsidP="00935B77">
    <w:pPr>
      <w:pStyle w:val="Footer"/>
      <w:jc w:val="center"/>
      <w:rPr>
        <w:rFonts w:ascii="Arial" w:hAnsi="Arial" w:cs="Arial"/>
        <w:b/>
        <w:bCs/>
        <w:color w:val="A6A6A6" w:themeColor="background1" w:themeShade="A6"/>
        <w:sz w:val="20"/>
        <w:szCs w:val="20"/>
      </w:rPr>
    </w:pPr>
    <w:r w:rsidRPr="008D5A82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F520F" wp14:editId="23ABDC19">
              <wp:simplePos x="0" y="0"/>
              <wp:positionH relativeFrom="column">
                <wp:posOffset>635</wp:posOffset>
              </wp:positionH>
              <wp:positionV relativeFrom="paragraph">
                <wp:posOffset>-224029</wp:posOffset>
              </wp:positionV>
              <wp:extent cx="6858000" cy="18288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182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118C1A" id="Rectangle 2" o:spid="_x0000_s1026" style="position:absolute;margin-left:.05pt;margin-top:-17.65pt;width:540pt;height:1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" fillcolor="#bfbfbf [2412]" stroked="f" strokeweight="1pt"/>
          </w:pict>
        </mc:Fallback>
      </mc:AlternateContent>
    </w:r>
    <w:r w:rsidR="006176DC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w:t>UMass Chan</w:t>
    </w:r>
    <w:r w:rsidRPr="008D5A82">
      <w:rPr>
        <w:rFonts w:ascii="Arial" w:hAnsi="Arial" w:cs="Arial"/>
        <w:b/>
        <w:bCs/>
        <w:color w:val="A6A6A6" w:themeColor="background1" w:themeShade="A6"/>
        <w:sz w:val="20"/>
        <w:szCs w:val="20"/>
      </w:rPr>
      <w:t xml:space="preserve"> Medical School</w:t>
    </w:r>
  </w:p>
  <w:p w14:paraId="23BF311A" w14:textId="77777777" w:rsidR="00935B77" w:rsidRPr="0036690F" w:rsidRDefault="00935B77" w:rsidP="00935B77">
    <w:pPr>
      <w:pStyle w:val="Footer"/>
      <w:jc w:val="center"/>
      <w:rPr>
        <w:rFonts w:ascii="Montserrat SemiBold" w:hAnsi="Montserrat SemiBold"/>
        <w:b/>
        <w:bCs/>
        <w:color w:val="A6A6A6" w:themeColor="background1" w:themeShade="A6"/>
        <w:sz w:val="18"/>
        <w:szCs w:val="18"/>
      </w:rPr>
    </w:pPr>
  </w:p>
  <w:p w14:paraId="78CB77C0" w14:textId="77777777" w:rsidR="004863FC" w:rsidRPr="00935B77" w:rsidRDefault="00204F2A" w:rsidP="00204F2A">
    <w:pPr>
      <w:pStyle w:val="Footer"/>
      <w:jc w:val="center"/>
      <w:rPr>
        <w:rFonts w:ascii="Montserrat" w:hAnsi="Montserrat"/>
        <w:sz w:val="18"/>
        <w:szCs w:val="18"/>
      </w:rPr>
    </w:pPr>
    <w:r w:rsidRPr="008D5A82">
      <w:rPr>
        <w:rFonts w:ascii="Arial" w:hAnsi="Arial" w:cs="Arial"/>
        <w:color w:val="A6A6A6" w:themeColor="background1" w:themeShade="A6"/>
        <w:sz w:val="20"/>
        <w:szCs w:val="20"/>
      </w:rPr>
      <w:t xml:space="preserve">55 Lake Avenue North, Worcester, MA 01655 | </w:t>
    </w:r>
    <w:r>
      <w:rPr>
        <w:rFonts w:ascii="Arial" w:hAnsi="Arial" w:cs="Arial"/>
        <w:b/>
        <w:bCs/>
        <w:color w:val="000FA6"/>
        <w:sz w:val="20"/>
        <w:szCs w:val="20"/>
      </w:rPr>
      <w:t>www.umassmed.edu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B232" w14:textId="77777777" w:rsidR="007A2719" w:rsidRDefault="007A2719" w:rsidP="007A2719">
    <w:pPr>
      <w:pStyle w:val="Footer"/>
      <w:jc w:val="center"/>
      <w:rPr>
        <w:rFonts w:ascii="Arial" w:hAnsi="Arial" w:cs="Arial"/>
        <w:b/>
        <w:bCs/>
        <w:color w:val="A6A6A6" w:themeColor="background1" w:themeShade="A6"/>
        <w:sz w:val="20"/>
        <w:szCs w:val="20"/>
      </w:rPr>
    </w:pPr>
    <w:r w:rsidRPr="008D5A82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7A6894" wp14:editId="6A0AE0B0">
              <wp:simplePos x="0" y="0"/>
              <wp:positionH relativeFrom="column">
                <wp:posOffset>635</wp:posOffset>
              </wp:positionH>
              <wp:positionV relativeFrom="paragraph">
                <wp:posOffset>-224029</wp:posOffset>
              </wp:positionV>
              <wp:extent cx="6858000" cy="1828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182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DEC3C2" id="Rectangle 11" o:spid="_x0000_s1026" style="position:absolute;margin-left:.05pt;margin-top:-17.65pt;width:540pt;height:1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" fillcolor="#bfbfbf [2412]" stroked="f" strokeweight="1pt"/>
          </w:pict>
        </mc:Fallback>
      </mc:AlternateContent>
    </w:r>
    <w:r w:rsidR="006176DC">
      <w:rPr>
        <w:rFonts w:ascii="Arial" w:hAnsi="Arial" w:cs="Arial"/>
        <w:b/>
        <w:bCs/>
        <w:color w:val="A6A6A6" w:themeColor="background1" w:themeShade="A6"/>
        <w:sz w:val="20"/>
        <w:szCs w:val="20"/>
      </w:rPr>
      <w:t>UMass Chan</w:t>
    </w:r>
    <w:r w:rsidRPr="008D5A82">
      <w:rPr>
        <w:rFonts w:ascii="Arial" w:hAnsi="Arial" w:cs="Arial"/>
        <w:b/>
        <w:bCs/>
        <w:color w:val="A6A6A6" w:themeColor="background1" w:themeShade="A6"/>
        <w:sz w:val="20"/>
        <w:szCs w:val="20"/>
      </w:rPr>
      <w:t xml:space="preserve"> Medical School</w:t>
    </w:r>
  </w:p>
  <w:p w14:paraId="11FCD43A" w14:textId="77777777" w:rsidR="007A2719" w:rsidRPr="0036690F" w:rsidRDefault="007A2719" w:rsidP="007A2719">
    <w:pPr>
      <w:pStyle w:val="Footer"/>
      <w:jc w:val="center"/>
      <w:rPr>
        <w:rFonts w:ascii="Montserrat SemiBold" w:hAnsi="Montserrat SemiBold"/>
        <w:b/>
        <w:bCs/>
        <w:color w:val="A6A6A6" w:themeColor="background1" w:themeShade="A6"/>
        <w:sz w:val="18"/>
        <w:szCs w:val="18"/>
      </w:rPr>
    </w:pPr>
  </w:p>
  <w:p w14:paraId="2B66610E" w14:textId="77777777" w:rsidR="00C009A5" w:rsidRPr="007A2719" w:rsidRDefault="00204F2A" w:rsidP="00204F2A">
    <w:pPr>
      <w:pStyle w:val="Footer"/>
      <w:jc w:val="center"/>
      <w:rPr>
        <w:rFonts w:ascii="Montserrat" w:hAnsi="Montserrat"/>
        <w:sz w:val="18"/>
        <w:szCs w:val="18"/>
      </w:rPr>
    </w:pPr>
    <w:r w:rsidRPr="008D5A82">
      <w:rPr>
        <w:rFonts w:ascii="Arial" w:hAnsi="Arial" w:cs="Arial"/>
        <w:color w:val="A6A6A6" w:themeColor="background1" w:themeShade="A6"/>
        <w:sz w:val="20"/>
        <w:szCs w:val="20"/>
      </w:rPr>
      <w:t xml:space="preserve">55 Lake Avenue North, Worcester, MA 01655 | </w:t>
    </w:r>
    <w:r>
      <w:rPr>
        <w:rFonts w:ascii="Arial" w:hAnsi="Arial" w:cs="Arial"/>
        <w:b/>
        <w:bCs/>
        <w:color w:val="000FA6"/>
        <w:sz w:val="20"/>
        <w:szCs w:val="20"/>
      </w:rPr>
      <w:t>www.umassmed.edu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C633D" w14:textId="77777777" w:rsidR="00612381" w:rsidRDefault="00612381" w:rsidP="00AC5295">
      <w:r>
        <w:separator/>
      </w:r>
    </w:p>
  </w:footnote>
  <w:footnote w:type="continuationSeparator" w:id="0">
    <w:p w14:paraId="2C73383C" w14:textId="77777777" w:rsidR="00612381" w:rsidRDefault="00612381" w:rsidP="00AC5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14127" w14:textId="77777777" w:rsidR="007A2719" w:rsidRDefault="00BE78E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276BF9" wp14:editId="6A65EE78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9083E"/>
    <w:multiLevelType w:val="hybridMultilevel"/>
    <w:tmpl w:val="B7D054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5442BA1"/>
    <w:multiLevelType w:val="hybridMultilevel"/>
    <w:tmpl w:val="7ACC445A"/>
    <w:lvl w:ilvl="0" w:tplc="87623C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E5899"/>
    <w:multiLevelType w:val="hybridMultilevel"/>
    <w:tmpl w:val="54D01498"/>
    <w:lvl w:ilvl="0" w:tplc="E6667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F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192965">
    <w:abstractNumId w:val="2"/>
  </w:num>
  <w:num w:numId="2" w16cid:durableId="2111119423">
    <w:abstractNumId w:val="1"/>
  </w:num>
  <w:num w:numId="3" w16cid:durableId="1733964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UwMjO3NLMwNzZS0lEKTi0uzszPAykwqgUAgfwSDywAAAA="/>
  </w:docVars>
  <w:rsids>
    <w:rsidRoot w:val="0057422B"/>
    <w:rsid w:val="000064CA"/>
    <w:rsid w:val="00090DD7"/>
    <w:rsid w:val="000E1D72"/>
    <w:rsid w:val="00107075"/>
    <w:rsid w:val="00186C52"/>
    <w:rsid w:val="00204F2A"/>
    <w:rsid w:val="00215AA9"/>
    <w:rsid w:val="00240E0E"/>
    <w:rsid w:val="002A1882"/>
    <w:rsid w:val="002F5E01"/>
    <w:rsid w:val="0036690F"/>
    <w:rsid w:val="0037777D"/>
    <w:rsid w:val="003B2219"/>
    <w:rsid w:val="003B332E"/>
    <w:rsid w:val="00413A92"/>
    <w:rsid w:val="00461C4C"/>
    <w:rsid w:val="00473AE2"/>
    <w:rsid w:val="00483132"/>
    <w:rsid w:val="004863FC"/>
    <w:rsid w:val="00517EF6"/>
    <w:rsid w:val="005732BD"/>
    <w:rsid w:val="0057422B"/>
    <w:rsid w:val="00600EB0"/>
    <w:rsid w:val="00612381"/>
    <w:rsid w:val="006176DC"/>
    <w:rsid w:val="006204C2"/>
    <w:rsid w:val="006446F1"/>
    <w:rsid w:val="00653F0C"/>
    <w:rsid w:val="006933CF"/>
    <w:rsid w:val="006936E1"/>
    <w:rsid w:val="00713064"/>
    <w:rsid w:val="00724F3B"/>
    <w:rsid w:val="00747566"/>
    <w:rsid w:val="0076422E"/>
    <w:rsid w:val="00791225"/>
    <w:rsid w:val="00796813"/>
    <w:rsid w:val="007A2719"/>
    <w:rsid w:val="007A558C"/>
    <w:rsid w:val="007C02D5"/>
    <w:rsid w:val="007C743F"/>
    <w:rsid w:val="008332F9"/>
    <w:rsid w:val="008D5A82"/>
    <w:rsid w:val="008E0FA8"/>
    <w:rsid w:val="00906AF7"/>
    <w:rsid w:val="009322F6"/>
    <w:rsid w:val="00935B77"/>
    <w:rsid w:val="0097711C"/>
    <w:rsid w:val="009B60F5"/>
    <w:rsid w:val="009F3719"/>
    <w:rsid w:val="00A14FB7"/>
    <w:rsid w:val="00A94B5D"/>
    <w:rsid w:val="00AA0569"/>
    <w:rsid w:val="00AC5295"/>
    <w:rsid w:val="00B24F3F"/>
    <w:rsid w:val="00BE78E7"/>
    <w:rsid w:val="00BF1EF3"/>
    <w:rsid w:val="00C009A5"/>
    <w:rsid w:val="00C2588F"/>
    <w:rsid w:val="00C749E4"/>
    <w:rsid w:val="00C878EB"/>
    <w:rsid w:val="00D2587F"/>
    <w:rsid w:val="00D600A7"/>
    <w:rsid w:val="00D65B86"/>
    <w:rsid w:val="00D94A5E"/>
    <w:rsid w:val="00E05E4D"/>
    <w:rsid w:val="00E57D18"/>
    <w:rsid w:val="00E8231F"/>
    <w:rsid w:val="00EB6352"/>
    <w:rsid w:val="00F47969"/>
    <w:rsid w:val="00F96EF9"/>
    <w:rsid w:val="00FE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4BA5"/>
  <w15:chartTrackingRefBased/>
  <w15:docId w15:val="{51897A5D-645F-4B26-9FAE-93F4E1B3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F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295"/>
  </w:style>
  <w:style w:type="paragraph" w:styleId="Footer">
    <w:name w:val="footer"/>
    <w:basedOn w:val="Normal"/>
    <w:link w:val="FooterChar"/>
    <w:uiPriority w:val="99"/>
    <w:unhideWhenUsed/>
    <w:rsid w:val="00AC5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295"/>
  </w:style>
  <w:style w:type="paragraph" w:styleId="ListParagraph">
    <w:name w:val="List Paragraph"/>
    <w:basedOn w:val="Normal"/>
    <w:uiPriority w:val="34"/>
    <w:qFormat/>
    <w:rsid w:val="00AC52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06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06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94A5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4A5E"/>
    <w:rPr>
      <w:color w:val="0071C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becca.Gigliello@umassmed.ed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becca.Gigliello@umassmed.ed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ants.nih.gov/grants/guide/notice-files/NOT-OD-20-031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grants.nih.gov/grants/guide/notice-files/NOT-OD-20-03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dministrative%20Team\Forms%20-%20Templates\!Umass%20Chan%20MS%20Logos_Templates\WordTemplates\UMassChan_Blue.dotx" TargetMode="External"/></Relationships>
</file>

<file path=word/theme/theme1.xml><?xml version="1.0" encoding="utf-8"?>
<a:theme xmlns:a="http://schemas.openxmlformats.org/drawingml/2006/main" name="UMMS_Standard">
  <a:themeElements>
    <a:clrScheme name="UMMS">
      <a:dk1>
        <a:srgbClr val="515151"/>
      </a:dk1>
      <a:lt1>
        <a:srgbClr val="FFFFFF"/>
      </a:lt1>
      <a:dk2>
        <a:srgbClr val="000F9F"/>
      </a:dk2>
      <a:lt2>
        <a:srgbClr val="E7E6E6"/>
      </a:lt2>
      <a:accent1>
        <a:srgbClr val="0A5B45"/>
      </a:accent1>
      <a:accent2>
        <a:srgbClr val="3B822B"/>
      </a:accent2>
      <a:accent3>
        <a:srgbClr val="FFC628"/>
      </a:accent3>
      <a:accent4>
        <a:srgbClr val="F36E15"/>
      </a:accent4>
      <a:accent5>
        <a:srgbClr val="622F91"/>
      </a:accent5>
      <a:accent6>
        <a:srgbClr val="83DADE"/>
      </a:accent6>
      <a:hlink>
        <a:srgbClr val="0071CE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MS_Standard" id="{13F0D240-00A8-004C-A687-C04E389A8749}" vid="{9CE0B763-89FB-0C40-BBAD-5A2D65AA6B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D1B784CD52C4BA87E33D5BE361442" ma:contentTypeVersion="11" ma:contentTypeDescription="Create a new document." ma:contentTypeScope="" ma:versionID="e413a1b6a3229f529e52c84fd8b8a34d">
  <xsd:schema xmlns:xsd="http://www.w3.org/2001/XMLSchema" xmlns:xs="http://www.w3.org/2001/XMLSchema" xmlns:p="http://schemas.microsoft.com/office/2006/metadata/properties" xmlns:ns2="4f0357c6-42b6-4469-a311-f93227e70f52" xmlns:ns3="8895e8a8-aa71-4dac-97dc-5527a781e678" targetNamespace="http://schemas.microsoft.com/office/2006/metadata/properties" ma:root="true" ma:fieldsID="4e485abe2f31e6a649f89aa80f13922d" ns2:_="" ns3:_="">
    <xsd:import namespace="4f0357c6-42b6-4469-a311-f93227e70f52"/>
    <xsd:import namespace="8895e8a8-aa71-4dac-97dc-5527a781e6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357c6-42b6-4469-a311-f93227e70f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5e8a8-aa71-4dac-97dc-5527a781e6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EF52E7-DE5C-4896-B9B6-7C30AE476C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BE307E-7034-4B3F-8A5B-6AB0D86ED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BF0180-EEF4-4965-A34F-864A7B3C4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357c6-42b6-4469-a311-f93227e70f52"/>
    <ds:schemaRef ds:uri="8895e8a8-aa71-4dac-97dc-5527a781e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G:\Administrative Team\Forms - Templates\!Umass Chan MS Logos_Templates\WordTemplates\UMassChan_Blue.dotx</Template>
  <TotalTime>0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Saber, Judi</dc:creator>
  <cp:keywords/>
  <dc:description/>
  <cp:lastModifiedBy>DoM Science Writers</cp:lastModifiedBy>
  <cp:revision>2</cp:revision>
  <cp:lastPrinted>2020-03-13T20:26:00Z</cp:lastPrinted>
  <dcterms:created xsi:type="dcterms:W3CDTF">2022-06-24T13:20:00Z</dcterms:created>
  <dcterms:modified xsi:type="dcterms:W3CDTF">2022-06-24T13:20:00Z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0x010100647D1B784CD52C4BA87E33D5BE361442</vt:lpwstr>
  </property>
</Properties>
</file>